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B9058" w14:textId="77777777" w:rsidR="00446838" w:rsidRPr="005A2B45" w:rsidRDefault="00000000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b w:val="0"/>
          <w:bCs w:val="0"/>
          <w:sz w:val="22"/>
          <w:szCs w:val="22"/>
        </w:rPr>
        <w:t>[Membrete de la institución]</w:t>
      </w:r>
    </w:p>
    <w:p w14:paraId="50BD438E" w14:textId="77777777" w:rsidR="00446838" w:rsidRPr="005A2B45" w:rsidRDefault="00000000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b w:val="0"/>
          <w:bCs w:val="0"/>
          <w:sz w:val="22"/>
          <w:szCs w:val="22"/>
        </w:rPr>
        <w:t>(Modelo de Declaración Jurada para responsables de instituciones receptoras de muestras)</w:t>
      </w:r>
    </w:p>
    <w:p w14:paraId="07D57249" w14:textId="77777777" w:rsidR="00446838" w:rsidRPr="005A2B45" w:rsidRDefault="00000000" w:rsidP="008004BB">
      <w:pPr>
        <w:pStyle w:val="Textoindependiente"/>
        <w:spacing w:line="360" w:lineRule="auto"/>
        <w:jc w:val="center"/>
        <w:rPr>
          <w:rFonts w:ascii="Arial" w:hAnsi="Arial" w:cs="Arial"/>
        </w:rPr>
      </w:pPr>
      <w:r w:rsidRPr="005A2B45">
        <w:rPr>
          <w:rStyle w:val="Textoennegrita"/>
          <w:rFonts w:ascii="Arial" w:hAnsi="Arial" w:cs="Arial"/>
        </w:rPr>
        <w:t>Declaración Jurada</w:t>
      </w:r>
    </w:p>
    <w:p w14:paraId="228E09E0" w14:textId="77777777" w:rsidR="00446838" w:rsidRPr="005A2B45" w:rsidRDefault="00000000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Fonts w:ascii="Arial" w:hAnsi="Arial" w:cs="Arial"/>
          <w:sz w:val="22"/>
          <w:szCs w:val="22"/>
        </w:rPr>
        <w:t>[Ciudad, Provincia, Estado] a los [Fecha]</w:t>
      </w:r>
    </w:p>
    <w:p w14:paraId="3E1DA86C" w14:textId="77777777" w:rsidR="00446838" w:rsidRPr="005A2B45" w:rsidRDefault="00000000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Quien suscribe:</w:t>
      </w:r>
      <w:r w:rsidRPr="005A2B45">
        <w:rPr>
          <w:rFonts w:ascii="Arial" w:hAnsi="Arial" w:cs="Arial"/>
          <w:sz w:val="22"/>
          <w:szCs w:val="22"/>
        </w:rPr>
        <w:t xml:space="preserve"> [Nombre completo del representante legal del organismo receptor], con domicilio en [Dirección completa], en su carácter de [Cargo], declara bajo juramento que:</w:t>
      </w:r>
    </w:p>
    <w:p w14:paraId="12D30D1B" w14:textId="77777777" w:rsidR="00446838" w:rsidRPr="005A2B45" w:rsidRDefault="00000000" w:rsidP="008004BB">
      <w:pPr>
        <w:pStyle w:val="Textoindependiente"/>
        <w:numPr>
          <w:ilvl w:val="0"/>
          <w:numId w:val="1"/>
        </w:numPr>
        <w:tabs>
          <w:tab w:val="left" w:pos="709"/>
        </w:tabs>
        <w:spacing w:after="0"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Aceptación de las Condiciones:</w:t>
      </w:r>
      <w:r w:rsidRPr="005A2B45">
        <w:rPr>
          <w:rFonts w:ascii="Arial" w:hAnsi="Arial" w:cs="Arial"/>
          <w:sz w:val="22"/>
          <w:szCs w:val="22"/>
        </w:rPr>
        <w:t xml:space="preserve"> La institución receptora acepta íntegramente las condiciones establecidas en el permiso de investigación otorgado por el Gobierno de Tierra del Fuego, República Argentina, para la exportación de las muestras genéticas a recibir en el marco del proyecto de investigación [Nombre del Proyecto de Investigación] reconocido por Resolución de la Secretaría de Ambiente N° [nro. y año], del Gobierno de la Provincia de Tierra del Fuego Antártida e Islas del Atlántico Sur, República Argentina.</w:t>
      </w:r>
    </w:p>
    <w:p w14:paraId="45AA7E6E" w14:textId="77777777" w:rsidR="00446838" w:rsidRPr="005A2B45" w:rsidRDefault="00000000" w:rsidP="008004BB">
      <w:pPr>
        <w:pStyle w:val="Textoindependiente"/>
        <w:numPr>
          <w:ilvl w:val="0"/>
          <w:numId w:val="1"/>
        </w:numPr>
        <w:tabs>
          <w:tab w:val="left" w:pos="709"/>
        </w:tabs>
        <w:spacing w:after="0"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Confidencialidad y Uso Restringido:</w:t>
      </w:r>
      <w:r w:rsidRPr="005A2B45">
        <w:rPr>
          <w:rFonts w:ascii="Arial" w:hAnsi="Arial" w:cs="Arial"/>
          <w:sz w:val="22"/>
          <w:szCs w:val="22"/>
        </w:rPr>
        <w:t xml:space="preserve"> La institución receptora se compromete a mantener la confidencialidad de las muestras genéticas y de toda la información asociada, incluyendo los datos genómicos obtenidos. Se compromete a utilizar las muestras y la información exclusivamente para los fines científicos especificados en el permiso de investigación antes mencionado, y a no revelar dicha información a terceros no autorizados. </w:t>
      </w:r>
    </w:p>
    <w:p w14:paraId="38C10F96" w14:textId="77777777" w:rsidR="00446838" w:rsidRPr="005A2B45" w:rsidRDefault="00000000" w:rsidP="008004BB">
      <w:pPr>
        <w:pStyle w:val="Textoindependiente"/>
        <w:numPr>
          <w:ilvl w:val="0"/>
          <w:numId w:val="1"/>
        </w:numPr>
        <w:tabs>
          <w:tab w:val="left" w:pos="709"/>
        </w:tabs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Cumplimiento del Protocolo de Nagoya:</w:t>
      </w:r>
      <w:r w:rsidRPr="005A2B45">
        <w:rPr>
          <w:rFonts w:ascii="Arial" w:hAnsi="Arial" w:cs="Arial"/>
          <w:sz w:val="22"/>
          <w:szCs w:val="22"/>
        </w:rPr>
        <w:t xml:space="preserve"> La institución receptora reconoce la importancia del Protocolo de Nagoya sobre el Acceso a los Recursos Genéticos y la Participación Justa y Equitativa en los Beneficios que se deriven de su utilización y se compromete a respetar los principios y disposiciones del mismo.</w:t>
      </w:r>
    </w:p>
    <w:p w14:paraId="617FCE39" w14:textId="77777777" w:rsidR="00446838" w:rsidRPr="005A2B45" w:rsidRDefault="00000000" w:rsidP="008004BB">
      <w:pPr>
        <w:pStyle w:val="Textoindependiente"/>
        <w:numPr>
          <w:ilvl w:val="0"/>
          <w:numId w:val="1"/>
        </w:numPr>
        <w:tabs>
          <w:tab w:val="left" w:pos="709"/>
        </w:tabs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Derivados y Aplicaciones Comerciales:</w:t>
      </w:r>
      <w:r w:rsidRPr="005A2B45">
        <w:rPr>
          <w:rFonts w:ascii="Arial" w:hAnsi="Arial" w:cs="Arial"/>
          <w:sz w:val="22"/>
          <w:szCs w:val="22"/>
        </w:rPr>
        <w:t xml:space="preserve"> La institución receptora se compromete a no utilizar, directa o indirectamente, las muestras genéticas, la información genética o cualquier derivado de las mismas para fines comerciales, salvo que exista un acuerdo previo y por escrito con el Gobierno de Tierra del Fuego que establezca las condiciones para dicha utilización. </w:t>
      </w:r>
    </w:p>
    <w:p w14:paraId="7F174DA6" w14:textId="77777777" w:rsidR="00446838" w:rsidRPr="005A2B45" w:rsidRDefault="00000000" w:rsidP="008004BB">
      <w:pPr>
        <w:pStyle w:val="Textoindependiente"/>
        <w:numPr>
          <w:ilvl w:val="0"/>
          <w:numId w:val="3"/>
        </w:numPr>
        <w:tabs>
          <w:tab w:val="left" w:pos="720"/>
        </w:tabs>
        <w:spacing w:after="0"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Devolución o Destrucción:</w:t>
      </w:r>
      <w:r w:rsidRPr="005A2B45">
        <w:rPr>
          <w:rFonts w:ascii="Arial" w:hAnsi="Arial" w:cs="Arial"/>
          <w:sz w:val="22"/>
          <w:szCs w:val="22"/>
        </w:rPr>
        <w:t xml:space="preserve"> Al finalizar los procedimientos de tratamiento y análisis de las muestras del proyecto de investigación, la institución receptora se compromete a devolver las muestras genéticas restantes o a destruirlas de manera segura, conforme a los procedimientos establecidos. </w:t>
      </w:r>
    </w:p>
    <w:p w14:paraId="3C0ADD8E" w14:textId="77777777" w:rsidR="00446838" w:rsidRPr="005A2B45" w:rsidRDefault="00000000" w:rsidP="008004BB">
      <w:pPr>
        <w:pStyle w:val="Textoindependiente"/>
        <w:numPr>
          <w:ilvl w:val="0"/>
          <w:numId w:val="4"/>
        </w:numPr>
        <w:tabs>
          <w:tab w:val="left" w:pos="720"/>
        </w:tabs>
        <w:spacing w:after="0"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Informes Periódicos:</w:t>
      </w:r>
      <w:r w:rsidRPr="005A2B45">
        <w:rPr>
          <w:rFonts w:ascii="Arial" w:hAnsi="Arial" w:cs="Arial"/>
          <w:sz w:val="22"/>
          <w:szCs w:val="22"/>
        </w:rPr>
        <w:t xml:space="preserve"> La institución receptora se compromete a presentar un informe final sobre el uso dado a las muestras genéticas, y los resultados de los tratamientos y análisis de las mismas, al Investigador titular responsable del proyecto, y al Gobierno de Tierra del Fuego sobre el avance de la investigación, los resultados obtenidos. </w:t>
      </w:r>
    </w:p>
    <w:p w14:paraId="07E25AFE" w14:textId="77777777" w:rsidR="00446838" w:rsidRPr="005A2B45" w:rsidRDefault="00000000" w:rsidP="008004BB">
      <w:pPr>
        <w:pStyle w:val="Textoindependiente"/>
        <w:numPr>
          <w:ilvl w:val="0"/>
          <w:numId w:val="2"/>
        </w:numPr>
        <w:tabs>
          <w:tab w:val="left" w:pos="720"/>
        </w:tabs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lastRenderedPageBreak/>
        <w:t>Jurisdicción:</w:t>
      </w:r>
      <w:r w:rsidRPr="005A2B45">
        <w:rPr>
          <w:rFonts w:ascii="Arial" w:hAnsi="Arial" w:cs="Arial"/>
          <w:sz w:val="22"/>
          <w:szCs w:val="22"/>
        </w:rPr>
        <w:t xml:space="preserve"> Cualquier controversia que surja en relación con esta declaración será sometida a la jurisdicción de los tribunales competentes de la República Argentina. </w:t>
      </w:r>
    </w:p>
    <w:p w14:paraId="11C983EA" w14:textId="77777777" w:rsidR="00446838" w:rsidRPr="005A2B45" w:rsidRDefault="00000000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Style w:val="Textoennegrita"/>
          <w:rFonts w:ascii="Arial" w:hAnsi="Arial" w:cs="Arial"/>
          <w:sz w:val="22"/>
          <w:szCs w:val="22"/>
        </w:rPr>
        <w:t>Declaración:</w:t>
      </w:r>
    </w:p>
    <w:p w14:paraId="7AD65FFA" w14:textId="77777777" w:rsidR="00446838" w:rsidRPr="005A2B45" w:rsidRDefault="00000000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Fonts w:ascii="Arial" w:hAnsi="Arial" w:cs="Arial"/>
          <w:sz w:val="22"/>
          <w:szCs w:val="22"/>
        </w:rPr>
        <w:t>Declaro bajo juramento que la información contenida en esta declaración es veraz y completa.</w:t>
      </w:r>
    </w:p>
    <w:p w14:paraId="0D2CEDF6" w14:textId="77777777" w:rsidR="00446838" w:rsidRPr="005A2B45" w:rsidRDefault="00000000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</w:rPr>
      </w:pPr>
      <w:r w:rsidRPr="005A2B45">
        <w:rPr>
          <w:rFonts w:ascii="Arial" w:hAnsi="Arial" w:cs="Arial"/>
          <w:sz w:val="22"/>
          <w:szCs w:val="22"/>
        </w:rPr>
        <w:t>[Firma del representante legal] [Nombre completo legible] [Cargo] [Sello de la institución receptora]</w:t>
      </w:r>
    </w:p>
    <w:p w14:paraId="0FB1BED3" w14:textId="77777777" w:rsidR="00446838" w:rsidRPr="005A2B45" w:rsidRDefault="00446838" w:rsidP="008004BB">
      <w:pPr>
        <w:pStyle w:val="Textoindependiente"/>
        <w:spacing w:line="360" w:lineRule="auto"/>
        <w:rPr>
          <w:rFonts w:ascii="Arial" w:hAnsi="Arial" w:cs="Arial"/>
          <w:sz w:val="22"/>
          <w:szCs w:val="22"/>
          <w:shd w:val="clear" w:color="auto" w:fill="FFFF00"/>
        </w:rPr>
      </w:pPr>
    </w:p>
    <w:sectPr w:rsidR="00446838" w:rsidRPr="005A2B45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OpenSymbol">
    <w:altName w:val="Segoe UI Symbol"/>
    <w:charset w:val="02"/>
    <w:family w:val="auto"/>
    <w:pitch w:val="default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33C07"/>
    <w:multiLevelType w:val="multilevel"/>
    <w:tmpl w:val="3B5EF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5D12E6C"/>
    <w:multiLevelType w:val="multilevel"/>
    <w:tmpl w:val="2BC6C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E960929"/>
    <w:multiLevelType w:val="multilevel"/>
    <w:tmpl w:val="1CDC7FB8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</w:lvl>
  </w:abstractNum>
  <w:abstractNum w:abstractNumId="3" w15:restartNumberingAfterBreak="0">
    <w:nsid w:val="247F57DE"/>
    <w:multiLevelType w:val="multilevel"/>
    <w:tmpl w:val="64047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720923DC"/>
    <w:multiLevelType w:val="multilevel"/>
    <w:tmpl w:val="ABD6C92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32003968">
    <w:abstractNumId w:val="2"/>
  </w:num>
  <w:num w:numId="2" w16cid:durableId="281688358">
    <w:abstractNumId w:val="0"/>
  </w:num>
  <w:num w:numId="3" w16cid:durableId="1928268856">
    <w:abstractNumId w:val="1"/>
  </w:num>
  <w:num w:numId="4" w16cid:durableId="986282226">
    <w:abstractNumId w:val="3"/>
  </w:num>
  <w:num w:numId="5" w16cid:durableId="1706876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4BB"/>
    <w:rsid w:val="00314F58"/>
    <w:rsid w:val="00446838"/>
    <w:rsid w:val="005A2B45"/>
    <w:rsid w:val="0080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60598"/>
  <w15:docId w15:val="{608E06D2-5E82-4F42-AC9B-F558DEB27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2"/>
        <w:sz w:val="24"/>
        <w:szCs w:val="24"/>
        <w:lang w:val="es-A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qFormat/>
    <w:rPr>
      <w:b/>
      <w:bCs/>
    </w:rPr>
  </w:style>
  <w:style w:type="character" w:customStyle="1" w:styleId="Smbolosdenumeracin">
    <w:name w:val="Símbolos de numeración"/>
    <w:qFormat/>
  </w:style>
  <w:style w:type="character" w:customStyle="1" w:styleId="Vietas">
    <w:name w:val="Viñeta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uiPriority w:val="10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</w:style>
  <w:style w:type="paragraph" w:styleId="Descripci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ownloads\Espa&#241;ol%20-%20Declaraci&#243;n%20Jurada%20para%20remisi&#243;n%20de%20env&#237;o%20de%20muestras%20a%20pa&#237;ses%20no%20parte%20del%20Protocolo%20de%20Nagoya(1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Español - Declaración Jurada para remisión de envío de muestras a países no parte del Protocolo de Nagoya(1)</Template>
  <TotalTime>3</TotalTime>
  <Pages>2</Pages>
  <Words>460</Words>
  <Characters>2536</Characters>
  <Application>Microsoft Office Word</Application>
  <DocSecurity>0</DocSecurity>
  <Lines>21</Lines>
  <Paragraphs>5</Paragraphs>
  <ScaleCrop>false</ScaleCrop>
  <Company/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dc:description/>
  <cp:lastModifiedBy>Constanza Noeli Guerra</cp:lastModifiedBy>
  <cp:revision>2</cp:revision>
  <dcterms:created xsi:type="dcterms:W3CDTF">2025-03-13T18:25:00Z</dcterms:created>
  <dcterms:modified xsi:type="dcterms:W3CDTF">2025-03-13T18:31:00Z</dcterms:modified>
  <dc:language>es-AR</dc:language>
</cp:coreProperties>
</file>